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09B" w:rsidRDefault="004E609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1770" cy="8245475"/>
            <wp:effectExtent l="19050" t="0" r="5080" b="0"/>
            <wp:docPr id="1" name="圖片 1" descr="C:\Documents and Settings\Veriton\桌面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eriton\桌面\img0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824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9B" w:rsidRDefault="004E609B">
      <w:pPr>
        <w:rPr>
          <w:rFonts w:hint="eastAsia"/>
        </w:rPr>
      </w:pPr>
    </w:p>
    <w:p w:rsidR="004E609B" w:rsidRDefault="004E609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1770" cy="8189595"/>
            <wp:effectExtent l="19050" t="0" r="5080" b="0"/>
            <wp:docPr id="4" name="圖片 4" descr="C:\Documents and Settings\Veriton\桌面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eriton\桌面\img0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818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9B" w:rsidRDefault="004E609B">
      <w:pPr>
        <w:rPr>
          <w:rFonts w:hint="eastAsia"/>
        </w:rPr>
      </w:pPr>
    </w:p>
    <w:p w:rsidR="004E609B" w:rsidRDefault="004E609B">
      <w:pPr>
        <w:rPr>
          <w:rFonts w:hint="eastAsia"/>
        </w:rPr>
      </w:pPr>
    </w:p>
    <w:p w:rsidR="004E609B" w:rsidRDefault="004E609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1770" cy="8173720"/>
            <wp:effectExtent l="19050" t="0" r="5080" b="0"/>
            <wp:docPr id="5" name="圖片 5" descr="C:\Documents and Settings\Veriton\桌面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eriton\桌面\img0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9B" w:rsidRDefault="004E609B">
      <w:pPr>
        <w:rPr>
          <w:rFonts w:hint="eastAsia"/>
        </w:rPr>
      </w:pPr>
    </w:p>
    <w:p w:rsidR="004E609B" w:rsidRDefault="004E609B">
      <w:pPr>
        <w:rPr>
          <w:rFonts w:hint="eastAsia"/>
        </w:rPr>
      </w:pPr>
    </w:p>
    <w:p w:rsidR="004E609B" w:rsidRDefault="004E609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1770" cy="7513955"/>
            <wp:effectExtent l="19050" t="0" r="5080" b="0"/>
            <wp:docPr id="6" name="圖片 6" descr="C:\Documents and Settings\Veriton\桌面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eriton\桌面\img0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1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9B" w:rsidRDefault="004E609B">
      <w:pPr>
        <w:rPr>
          <w:rFonts w:hint="eastAsia"/>
        </w:rPr>
      </w:pPr>
    </w:p>
    <w:p w:rsidR="004E609B" w:rsidRDefault="004E609B">
      <w:pPr>
        <w:rPr>
          <w:rFonts w:hint="eastAsia"/>
        </w:rPr>
      </w:pPr>
    </w:p>
    <w:p w:rsidR="004E609B" w:rsidRDefault="004E609B">
      <w:pPr>
        <w:rPr>
          <w:rFonts w:hint="eastAsia"/>
        </w:rPr>
      </w:pPr>
    </w:p>
    <w:p w:rsidR="004E609B" w:rsidRDefault="004E609B">
      <w:pPr>
        <w:rPr>
          <w:rFonts w:hint="eastAsia"/>
        </w:rPr>
      </w:pPr>
    </w:p>
    <w:p w:rsidR="004E609B" w:rsidRDefault="004E609B">
      <w:pPr>
        <w:rPr>
          <w:rFonts w:hint="eastAsia"/>
        </w:rPr>
      </w:pPr>
    </w:p>
    <w:p w:rsidR="004E609B" w:rsidRDefault="004E609B">
      <w:r>
        <w:rPr>
          <w:rFonts w:hint="eastAsia"/>
          <w:noProof/>
        </w:rPr>
        <w:lastRenderedPageBreak/>
        <w:drawing>
          <wp:inline distT="0" distB="0" distL="0" distR="0">
            <wp:extent cx="5271770" cy="4277995"/>
            <wp:effectExtent l="19050" t="0" r="5080" b="0"/>
            <wp:docPr id="7" name="圖片 7" descr="C:\Documents and Settings\Veriton\桌面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eriton\桌面\img05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27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09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E609B"/>
    <w:rsid w:val="004E6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eriton\Application%20Data\Microsoft\Templates\Norm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66B8E-2817-4A2D-A33C-3CD7261A4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3</TotalTime>
  <Pages>5</Pages>
  <Words>2</Words>
  <Characters>18</Characters>
  <Application>Microsoft Office Word</Application>
  <DocSecurity>0</DocSecurity>
  <Lines>1</Lines>
  <Paragraphs>1</Paragraphs>
  <ScaleCrop>false</ScaleCrop>
  <Company>CMT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Veriton</dc:creator>
  <cp:keywords/>
  <dc:description/>
  <cp:lastModifiedBy>Veriton</cp:lastModifiedBy>
  <cp:revision>1</cp:revision>
  <dcterms:created xsi:type="dcterms:W3CDTF">2019-01-15T05:31:00Z</dcterms:created>
  <dcterms:modified xsi:type="dcterms:W3CDTF">2019-01-15T05:34:00Z</dcterms:modified>
</cp:coreProperties>
</file>